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同心县政务服务线上线下融合国家标准示范应用点（村&lt;社区&gt;）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-420" w:leftChars="-20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28"/>
          <w:szCs w:val="28"/>
          <w:lang w:val="en-US" w:eastAsia="zh-CN"/>
        </w:rPr>
        <w:t xml:space="preserve">                     </w:t>
      </w:r>
    </w:p>
    <w:tbl>
      <w:tblPr>
        <w:tblStyle w:val="11"/>
        <w:tblW w:w="14015" w:type="dxa"/>
        <w:tblInd w:w="-2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2191"/>
        <w:gridCol w:w="1450"/>
        <w:gridCol w:w="2891"/>
        <w:gridCol w:w="1797"/>
        <w:gridCol w:w="1539"/>
        <w:gridCol w:w="1539"/>
        <w:gridCol w:w="1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南关村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13007925498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芳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18169165552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五里墩村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15709662366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贾丽萍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13007930826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南安村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17395577444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顾义鹏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18295365510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窖坑子村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13895270708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姜晓艳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13895531493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三山井村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15009530288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刘文全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15209639535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下马关镇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下垣村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尚玉忠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13895238161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丽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18295668065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兴隆乡冯川村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  强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19995318763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田  帆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15349531789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兴隆乡王团村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  强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19995318763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刘金慧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18295438366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丁塘镇丁家塘村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高梅红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18309536718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丁塘镇长乐村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马义军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18195345345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丁塘镇杨家河湾村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马红娟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17752335722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12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丁塘镇杨塘村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王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虹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13619530858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13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丁塘镇河草沟村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杨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18161609594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14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丁塘镇金家井村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金学勇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15009530543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15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河西镇红旗村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马良东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13895051385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16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河西镇石坝村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杨吉平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13895587384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17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河西镇杨河套子村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张玉贵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18795193509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18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河西镇同德村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罗小明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18095308380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19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河西镇菊花台村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杨小虎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13259560570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河西镇同富村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纪正刚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13209631592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21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马高庄乡沟滩村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丁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山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13995431987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杨正国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17695082023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22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马高庄乡邱渠村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丁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山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13995431987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马银俊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副支书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18295232678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23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石狮开发区城一村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贺兴福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13895039249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杨海涛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13895454100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24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石狮开发区惠安村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贺兴福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13895039249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马全文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14760532449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25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石狮开发区沙嘴城村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贺兴福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13895039249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  林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副主任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13895039523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26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石狮开发区边桥村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贺兴福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13895039249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  宁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17795380960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27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田老庄乡深沟村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李孝成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15769639500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马小芳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15595434876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28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田老庄乡石羊圈村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李孝成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15769639500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杨晓兰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17695131607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29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王团镇北村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马永军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13895152224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30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王团镇南村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王浩明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15809631565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31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王团镇罗家河湾村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马蓉蓉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15202657952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32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王团镇圆枣村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马小瑞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18795331088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33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王团镇张家湾村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马正学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13895052810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34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王团镇沟南村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马雪莲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13895504329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35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韦州镇韦二村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云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13895511886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彭志文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18395138338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36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韦州镇石峡村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云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13895511886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苏朝霞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13895249791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37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韦州镇南门村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云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13895511886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马文凯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17609565463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38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韦州镇马庄村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云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13895511886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花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13895554927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39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豫海镇豫园社区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杨丽梅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1"/>
                <w:szCs w:val="21"/>
                <w:u w:val="none"/>
                <w:lang w:val="en-US" w:eastAsia="zh-CN"/>
              </w:rPr>
              <w:t>社区居委会委员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18161607110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40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豫海镇豫西社区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杨  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1"/>
                <w:szCs w:val="21"/>
                <w:u w:val="none"/>
                <w:lang w:val="en-US" w:eastAsia="zh-CN"/>
              </w:rPr>
              <w:t>社区居委会副主任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13895238313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41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豫海镇富兴社区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丁小艳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1"/>
                <w:szCs w:val="21"/>
                <w:u w:val="none"/>
                <w:lang w:val="en-US" w:eastAsia="zh-CN"/>
              </w:rPr>
              <w:t>社区居委会委员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18795035990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42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豫海镇新华社区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  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1"/>
                <w:szCs w:val="21"/>
                <w:u w:val="none"/>
                <w:lang w:val="en-US" w:eastAsia="zh-CN"/>
              </w:rPr>
              <w:t>社区居委会委员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13995253814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43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豫海镇城北村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马成俊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村会计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18295135099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44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豫海镇兴隆村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余晓冬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18209533210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马晓丽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妇联主任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222222"/>
                <w:kern w:val="0"/>
                <w:sz w:val="28"/>
                <w:szCs w:val="28"/>
                <w:u w:val="none"/>
                <w:lang w:val="en-US" w:eastAsia="zh-CN"/>
              </w:rPr>
              <w:t>15296931646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45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张家塬乡海棠湖村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悦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13895177920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苏少东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15379655244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46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张家塬乡汪家塬村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马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悦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13895177920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张淑鸿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13895356636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47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预旺镇南关村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杨铁丁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13139555666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白银萍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18161654588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48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预旺镇南塬村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杨铁丁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13139555666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于秀花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18295455619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村（社区）</w:t>
            </w:r>
          </w:p>
        </w:tc>
        <w:tc>
          <w:tcPr>
            <w:tcW w:w="61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48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207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49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预旺镇土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峰村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杨铁丁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13139555666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丁晓兰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13895221338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50</w:t>
            </w:r>
          </w:p>
        </w:tc>
        <w:tc>
          <w:tcPr>
            <w:tcW w:w="2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预旺镇沙土坡村</w:t>
            </w:r>
          </w:p>
        </w:tc>
        <w:tc>
          <w:tcPr>
            <w:tcW w:w="1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杨铁丁</w:t>
            </w:r>
          </w:p>
        </w:tc>
        <w:tc>
          <w:tcPr>
            <w:tcW w:w="2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便民服务中心主任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13139555666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罗</w:t>
            </w:r>
            <w:r>
              <w:rPr>
                <w:rFonts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荣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代办员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/>
              </w:rPr>
              <w:t>18202289722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420" w:leftChars="-200"/>
        <w:jc w:val="both"/>
        <w:textAlignment w:val="auto"/>
        <w:rPr>
          <w:rFonts w:hint="eastAsia" w:ascii="仿宋_GB2312" w:hAnsi="仿宋_GB2312" w:eastAsia="仿宋_GB2312" w:cs="仿宋_GB2312"/>
          <w:sz w:val="28"/>
          <w:szCs w:val="28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备注：我县共有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  <w:lang w:val="en-US" w:eastAsia="zh-CN"/>
        </w:rPr>
        <w:t xml:space="preserve">   142  </w:t>
      </w:r>
      <w:r>
        <w:rPr>
          <w:rFonts w:hint="eastAsia" w:ascii="仿宋_GB2312" w:hAnsi="仿宋_GB2312" w:eastAsia="仿宋_GB2312" w:cs="仿宋_GB2312"/>
          <w:sz w:val="28"/>
          <w:szCs w:val="28"/>
          <w:u w:val="none"/>
          <w:lang w:val="en-US" w:eastAsia="zh-CN"/>
        </w:rPr>
        <w:t>个村，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  <w:lang w:val="en-US" w:eastAsia="zh-CN"/>
        </w:rPr>
        <w:t xml:space="preserve">   11  </w:t>
      </w:r>
      <w:r>
        <w:rPr>
          <w:rFonts w:hint="eastAsia" w:ascii="仿宋_GB2312" w:hAnsi="仿宋_GB2312" w:eastAsia="仿宋_GB2312" w:cs="仿宋_GB2312"/>
          <w:sz w:val="28"/>
          <w:szCs w:val="28"/>
          <w:u w:val="none"/>
          <w:lang w:val="en-US" w:eastAsia="zh-CN"/>
        </w:rPr>
        <w:t>个社区。</w:t>
      </w:r>
    </w:p>
    <w:sectPr>
      <w:footerReference r:id="rId3" w:type="default"/>
      <w:pgSz w:w="16838" w:h="11906" w:orient="landscape"/>
      <w:pgMar w:top="1587" w:right="1814" w:bottom="1474" w:left="1701" w:header="851" w:footer="992" w:gutter="0"/>
      <w:pgNumType w:fmt="numberInDash" w:start="1"/>
      <w:cols w:space="720" w:num="1"/>
      <w:rtlGutter w:val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altName w:val="DejaVu Sans"/>
    <w:panose1 w:val="020B0602030504020204"/>
    <w:charset w:val="00"/>
    <w:family w:val="auto"/>
    <w:pitch w:val="default"/>
    <w:sig w:usb0="00000000" w:usb1="00000000" w:usb2="00000000" w:usb3="00000000" w:csb0="2000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3665" distR="113665" simplePos="0" relativeHeight="102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444500" cy="230505"/>
              <wp:effectExtent l="0" t="0" r="0" b="0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4500" cy="230251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2" o:spid="_x0000_s1026" o:spt="1" style="position:absolute;left:0pt;margin-top:0pt;height:18.15pt;width:35pt;mso-position-horizontal:center;mso-position-horizontal-relative:margin;mso-wrap-style:none;z-index:1024;mso-width-relative:page;mso-height-relative:page;" filled="f" stroked="f" coordsize="21600,21600" o:gfxdata="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z256p9YAAAADAQAADwAAAAAAAAABACAAAAA4AAAAZHJzL2Rvd25y&#10;ZXYueG1sUEsBAhQAFAAAAAgAh07iQOM7CJ/qAQAArgMAAA4AAAAAAAAAAQAgAAAAOwEAAGRycy9l&#10;Mm9Eb2MueG1sUEsFBgAAAAAGAAYAWQEAAJcFAAAAAA==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</w:pP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dit="readOnly" w:enforcement="0"/>
  <w:defaultTabStop w:val="420"/>
  <w:drawingGridHorizontalSpacing w:val="105"/>
  <w:drawingGridVerticalSpacing w:val="158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4"/>
  </w:compat>
  <w:docVars>
    <w:docVar w:name="commondata" w:val="eyJoZGlkIjoiMDljMDdhOTZmMTJkMjQxMGU1YmVhMDNjOTk5Y2RkMjcifQ=="/>
  </w:docVars>
  <w:rsids>
    <w:rsidRoot w:val="00000000"/>
    <w:rsid w:val="95BB735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Lucida Sans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Times New Roman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rPr>
      <w:sz w:val="32"/>
      <w:szCs w:val="32"/>
    </w:rPr>
  </w:style>
  <w:style w:type="paragraph" w:styleId="6">
    <w:name w:val="Body Text Indent"/>
    <w:basedOn w:val="1"/>
    <w:qFormat/>
    <w:uiPriority w:val="0"/>
    <w:pPr>
      <w:spacing w:after="120"/>
      <w:ind w:left="200" w:leftChars="200"/>
    </w:pPr>
  </w:style>
  <w:style w:type="paragraph" w:styleId="7">
    <w:name w:val="Plain Text"/>
    <w:basedOn w:val="1"/>
    <w:qFormat/>
    <w:uiPriority w:val="0"/>
    <w:rPr>
      <w:rFonts w:ascii="宋体" w:hAnsi="Courier New" w:eastAsia="宋体" w:cs="Courier New"/>
      <w:sz w:val="21"/>
      <w:szCs w:val="21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Body Text First Indent 2"/>
    <w:basedOn w:val="6"/>
    <w:next w:val="1"/>
    <w:qFormat/>
    <w:uiPriority w:val="0"/>
    <w:pPr>
      <w:widowControl/>
      <w:adjustRightInd w:val="0"/>
      <w:spacing w:line="300" w:lineRule="exact"/>
      <w:jc w:val="left"/>
      <w:textAlignment w:val="baseline"/>
    </w:pPr>
    <w:rPr>
      <w:rFonts w:ascii="Times New Roman" w:hAnsi="Times New Roman" w:eastAsia="仿宋_GB2312"/>
      <w:color w:val="000000"/>
      <w:sz w:val="18"/>
    </w:rPr>
  </w:style>
  <w:style w:type="character" w:styleId="13">
    <w:name w:val="Hyperlink"/>
    <w:basedOn w:val="12"/>
    <w:qFormat/>
    <w:uiPriority w:val="0"/>
    <w:rPr>
      <w:color w:val="0000FF"/>
      <w:u w:val="single"/>
    </w:rPr>
  </w:style>
  <w:style w:type="paragraph" w:customStyle="1" w:styleId="14">
    <w:name w:val="01 正文-首行缩进2字符"/>
    <w:basedOn w:val="1"/>
    <w:qFormat/>
    <w:uiPriority w:val="0"/>
    <w:pPr>
      <w:spacing w:before="50" w:beforeLines="50" w:after="50" w:afterLines="50" w:line="360" w:lineRule="auto"/>
      <w:ind w:firstLine="200" w:firstLineChars="200"/>
    </w:pPr>
    <w:rPr>
      <w:rFonts w:ascii="Arial" w:hAnsi="Arial" w:eastAsia="宋体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6</Pages>
  <Words>0</Words>
  <Characters>2411</Characters>
  <Lines>0</Lines>
  <Paragraphs>5</Paragraphs>
  <TotalTime>15</TotalTime>
  <ScaleCrop>false</ScaleCrop>
  <LinksUpToDate>false</LinksUpToDate>
  <CharactersWithSpaces>3215</CharactersWithSpaces>
  <Application>WPS Office_11.8.2.9831_F1E327BC-269C-435d-A152-05C5408002CA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2023-08-27T18:47:00Z</dcterms:created>
  <dc:creator>user</dc:creator>
  <cp:lastModifiedBy>inspur</cp:lastModifiedBy>
  <cp:lastPrinted>2023-08-28T00:51:00Z</cp:lastPrinted>
  <dcterms:modified xsi:type="dcterms:W3CDTF">2023-11-22T10:33:02Z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4004F23244DD4C08B51A65A0133237D1_13</vt:lpwstr>
  </property>
</Properties>
</file>